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5B9" w:rsidRPr="008A5E6F" w:rsidRDefault="006C15B9" w:rsidP="005E20DD">
      <w:pPr>
        <w:ind w:firstLine="300"/>
        <w:rPr>
          <w:sz w:val="14"/>
          <w:szCs w:val="1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s1026" type="#_x0000_t75" style="position:absolute;left:0;text-align:left;margin-left:0;margin-top:0;width:597.85pt;height:154.75pt;z-index:-251658240;visibility:visible;mso-position-horizontal-relative:page;mso-position-vertical-relative:page" wrapcoords="-27 0 -27 21495 21573 21495 21573 0 -27 0" o:allowincell="f" o:allowoverlap="f">
            <v:imagedata r:id="rId7" o:title=""/>
            <w10:wrap type="tight" anchorx="page" anchory="page"/>
            <w10:anchorlock/>
          </v:shape>
        </w:pict>
      </w:r>
    </w:p>
    <w:p w:rsidR="006C15B9" w:rsidRPr="0091116C" w:rsidRDefault="006C15B9" w:rsidP="005E20DD">
      <w:pPr>
        <w:ind w:firstLine="300"/>
      </w:pPr>
      <w:r w:rsidRPr="0091116C">
        <w:t>______________________№_________________</w:t>
      </w:r>
    </w:p>
    <w:p w:rsidR="006C15B9" w:rsidRPr="00FE1AD7" w:rsidRDefault="006C15B9" w:rsidP="005E20DD">
      <w:pPr>
        <w:ind w:firstLine="300"/>
        <w:rPr>
          <w:sz w:val="14"/>
          <w:szCs w:val="14"/>
        </w:rPr>
      </w:pPr>
    </w:p>
    <w:p w:rsidR="006C15B9" w:rsidRPr="00A80A83" w:rsidRDefault="006C15B9" w:rsidP="00A80A83">
      <w:pPr>
        <w:ind w:firstLine="300"/>
      </w:pPr>
      <w:r w:rsidRPr="0091116C">
        <w:t>На №___________</w:t>
      </w:r>
      <w:r>
        <w:t>_</w:t>
      </w:r>
      <w:r w:rsidRPr="0091116C">
        <w:t>_____</w:t>
      </w:r>
      <w:r w:rsidRPr="008F335F">
        <w:t>от</w:t>
      </w:r>
      <w:r w:rsidRPr="0091116C">
        <w:t>______________</w:t>
      </w:r>
      <w:r>
        <w:t>__</w:t>
      </w:r>
      <w:r w:rsidRPr="0091116C">
        <w:t>_</w:t>
      </w:r>
    </w:p>
    <w:p w:rsidR="006C15B9" w:rsidRPr="00451906" w:rsidRDefault="006C15B9" w:rsidP="00576278">
      <w:pPr>
        <w:ind w:left="5387" w:right="-1"/>
        <w:jc w:val="both"/>
        <w:rPr>
          <w:sz w:val="28"/>
          <w:szCs w:val="28"/>
        </w:rPr>
      </w:pPr>
      <w:r w:rsidRPr="00451906">
        <w:rPr>
          <w:sz w:val="28"/>
          <w:szCs w:val="28"/>
        </w:rPr>
        <w:t>Заместителю Премьер-министра</w:t>
      </w:r>
    </w:p>
    <w:p w:rsidR="006C15B9" w:rsidRDefault="006C15B9" w:rsidP="00576278">
      <w:pPr>
        <w:ind w:left="5387" w:right="-1"/>
        <w:jc w:val="both"/>
        <w:rPr>
          <w:sz w:val="28"/>
          <w:szCs w:val="28"/>
        </w:rPr>
      </w:pPr>
      <w:r w:rsidRPr="00451906">
        <w:rPr>
          <w:sz w:val="28"/>
          <w:szCs w:val="28"/>
        </w:rPr>
        <w:t xml:space="preserve">Республики Татарстан – </w:t>
      </w:r>
    </w:p>
    <w:p w:rsidR="006C15B9" w:rsidRPr="00451906" w:rsidRDefault="006C15B9" w:rsidP="00576278">
      <w:pPr>
        <w:ind w:left="5387" w:right="-1"/>
        <w:jc w:val="both"/>
        <w:rPr>
          <w:sz w:val="28"/>
          <w:szCs w:val="28"/>
        </w:rPr>
      </w:pPr>
      <w:r>
        <w:rPr>
          <w:sz w:val="28"/>
          <w:szCs w:val="28"/>
        </w:rPr>
        <w:t>м</w:t>
      </w:r>
      <w:r w:rsidRPr="00451906">
        <w:rPr>
          <w:sz w:val="28"/>
          <w:szCs w:val="28"/>
        </w:rPr>
        <w:t>инистру</w:t>
      </w:r>
      <w:r>
        <w:rPr>
          <w:sz w:val="28"/>
          <w:szCs w:val="28"/>
        </w:rPr>
        <w:t xml:space="preserve"> </w:t>
      </w:r>
      <w:r w:rsidRPr="00451906">
        <w:rPr>
          <w:sz w:val="28"/>
          <w:szCs w:val="28"/>
        </w:rPr>
        <w:t xml:space="preserve">образования и науки </w:t>
      </w:r>
    </w:p>
    <w:p w:rsidR="006C15B9" w:rsidRPr="00451906" w:rsidRDefault="006C15B9" w:rsidP="00576278">
      <w:pPr>
        <w:ind w:left="5387" w:right="-1"/>
        <w:jc w:val="both"/>
        <w:rPr>
          <w:sz w:val="28"/>
          <w:szCs w:val="28"/>
        </w:rPr>
      </w:pPr>
      <w:r w:rsidRPr="00451906">
        <w:rPr>
          <w:sz w:val="28"/>
          <w:szCs w:val="28"/>
        </w:rPr>
        <w:t>Республики Татарстан</w:t>
      </w:r>
    </w:p>
    <w:p w:rsidR="006C15B9" w:rsidRDefault="006C15B9" w:rsidP="00576278">
      <w:pPr>
        <w:ind w:left="5387" w:right="-1"/>
        <w:jc w:val="both"/>
        <w:rPr>
          <w:b/>
          <w:sz w:val="28"/>
          <w:szCs w:val="28"/>
        </w:rPr>
      </w:pPr>
      <w:r w:rsidRPr="00451906">
        <w:rPr>
          <w:b/>
          <w:sz w:val="28"/>
          <w:szCs w:val="28"/>
        </w:rPr>
        <w:t>Р.Т.Бурганову</w:t>
      </w:r>
    </w:p>
    <w:p w:rsidR="006C15B9" w:rsidRDefault="006C15B9" w:rsidP="00576278">
      <w:pPr>
        <w:jc w:val="both"/>
        <w:rPr>
          <w:sz w:val="22"/>
          <w:szCs w:val="22"/>
        </w:rPr>
      </w:pPr>
    </w:p>
    <w:p w:rsidR="006C15B9" w:rsidRPr="005E7221" w:rsidRDefault="006C15B9" w:rsidP="00576278">
      <w:pPr>
        <w:jc w:val="both"/>
        <w:rPr>
          <w:sz w:val="22"/>
          <w:szCs w:val="22"/>
        </w:rPr>
      </w:pPr>
      <w:r>
        <w:rPr>
          <w:sz w:val="22"/>
          <w:szCs w:val="22"/>
        </w:rPr>
        <w:t>О конкурсе «Шустрик»</w:t>
      </w:r>
    </w:p>
    <w:p w:rsidR="006C15B9" w:rsidRDefault="006C15B9" w:rsidP="00576278">
      <w:pPr>
        <w:pStyle w:val="10"/>
        <w:spacing w:line="240" w:lineRule="auto"/>
        <w:ind w:right="-1"/>
        <w:jc w:val="center"/>
        <w:rPr>
          <w:b/>
          <w:szCs w:val="28"/>
        </w:rPr>
      </w:pPr>
    </w:p>
    <w:p w:rsidR="006C15B9" w:rsidRPr="00C24ADC" w:rsidRDefault="006C15B9" w:rsidP="00576278">
      <w:pPr>
        <w:pStyle w:val="10"/>
        <w:spacing w:line="240" w:lineRule="auto"/>
        <w:ind w:right="-1"/>
        <w:jc w:val="center"/>
        <w:rPr>
          <w:b/>
          <w:szCs w:val="28"/>
        </w:rPr>
      </w:pPr>
      <w:r w:rsidRPr="007472A5">
        <w:rPr>
          <w:b/>
          <w:szCs w:val="28"/>
        </w:rPr>
        <w:t>Уважаемый</w:t>
      </w:r>
      <w:r>
        <w:rPr>
          <w:b/>
          <w:szCs w:val="28"/>
        </w:rPr>
        <w:t xml:space="preserve"> Рафис Тимерханович!</w:t>
      </w:r>
    </w:p>
    <w:p w:rsidR="006C15B9" w:rsidRPr="00081265" w:rsidRDefault="006C15B9" w:rsidP="00576278">
      <w:pPr>
        <w:pStyle w:val="NormalWeb"/>
        <w:ind w:left="6237"/>
        <w:rPr>
          <w:b/>
          <w:sz w:val="28"/>
          <w:szCs w:val="28"/>
        </w:rPr>
      </w:pPr>
    </w:p>
    <w:p w:rsidR="006C15B9" w:rsidRDefault="006C15B9" w:rsidP="00576278">
      <w:pPr>
        <w:pStyle w:val="10"/>
        <w:spacing w:line="240" w:lineRule="auto"/>
        <w:ind w:firstLine="709"/>
        <w:jc w:val="both"/>
        <w:rPr>
          <w:szCs w:val="28"/>
        </w:rPr>
      </w:pPr>
      <w:r>
        <w:rPr>
          <w:szCs w:val="28"/>
        </w:rPr>
        <w:t>Во исполнение устных поручений Президента Республики Татарстан Р.Н.Минниханова по итогам встречи с генеральным директором</w:t>
      </w:r>
      <w:r w:rsidRPr="009722FA">
        <w:t xml:space="preserve"> </w:t>
      </w:r>
      <w:r w:rsidRPr="00BA0BB4">
        <w:rPr>
          <w:szCs w:val="28"/>
        </w:rPr>
        <w:t>Фонда содействия развитию малых форм предприятий в научно-технической сфере</w:t>
      </w:r>
      <w:r>
        <w:rPr>
          <w:szCs w:val="28"/>
        </w:rPr>
        <w:t xml:space="preserve"> С.Г.Поляковым         13 декабря 2018 года</w:t>
      </w:r>
      <w:r w:rsidRPr="00BA0BB4">
        <w:rPr>
          <w:szCs w:val="28"/>
        </w:rPr>
        <w:t xml:space="preserve"> </w:t>
      </w:r>
      <w:r>
        <w:rPr>
          <w:szCs w:val="28"/>
        </w:rPr>
        <w:t>Министерство экономики Республики Татарстан сообщает следующее.</w:t>
      </w:r>
    </w:p>
    <w:p w:rsidR="006C15B9" w:rsidRDefault="006C15B9" w:rsidP="00576278">
      <w:pPr>
        <w:pStyle w:val="10"/>
        <w:spacing w:line="240" w:lineRule="auto"/>
        <w:ind w:firstLine="709"/>
        <w:jc w:val="both"/>
        <w:rPr>
          <w:szCs w:val="28"/>
        </w:rPr>
      </w:pPr>
      <w:r w:rsidRPr="009804F5">
        <w:rPr>
          <w:szCs w:val="28"/>
        </w:rPr>
        <w:t>17 декабря 2018 года</w:t>
      </w:r>
      <w:r>
        <w:rPr>
          <w:szCs w:val="28"/>
        </w:rPr>
        <w:t xml:space="preserve"> </w:t>
      </w:r>
      <w:r w:rsidRPr="009804F5">
        <w:rPr>
          <w:szCs w:val="28"/>
        </w:rPr>
        <w:t xml:space="preserve">стартовал </w:t>
      </w:r>
      <w:r w:rsidRPr="00D166F8">
        <w:rPr>
          <w:szCs w:val="28"/>
        </w:rPr>
        <w:t>Всероссийск</w:t>
      </w:r>
      <w:r>
        <w:rPr>
          <w:szCs w:val="28"/>
        </w:rPr>
        <w:t>ий</w:t>
      </w:r>
      <w:r w:rsidRPr="00D166F8">
        <w:rPr>
          <w:szCs w:val="28"/>
        </w:rPr>
        <w:t xml:space="preserve"> конкурс научно-технического творчества «ШУСТРИК» (Школьник, умеющий стр</w:t>
      </w:r>
      <w:r>
        <w:rPr>
          <w:szCs w:val="28"/>
        </w:rPr>
        <w:t xml:space="preserve">оить инновационные конструкции). </w:t>
      </w:r>
    </w:p>
    <w:p w:rsidR="006C15B9" w:rsidRDefault="006C15B9" w:rsidP="00576278">
      <w:pPr>
        <w:pStyle w:val="10"/>
        <w:spacing w:line="240" w:lineRule="auto"/>
        <w:ind w:firstLine="709"/>
        <w:jc w:val="both"/>
      </w:pPr>
      <w:r>
        <w:t>Конкурс</w:t>
      </w:r>
      <w:r w:rsidRPr="00753FF3">
        <w:t xml:space="preserve"> направлен на выявление и поддержку </w:t>
      </w:r>
      <w:r w:rsidRPr="001145A1">
        <w:rPr>
          <w:szCs w:val="28"/>
        </w:rPr>
        <w:t>талантливых школьников и студентов</w:t>
      </w:r>
      <w:r w:rsidRPr="00753FF3">
        <w:t xml:space="preserve"> </w:t>
      </w:r>
      <w:r w:rsidRPr="00753FF3">
        <w:rPr>
          <w:szCs w:val="28"/>
        </w:rPr>
        <w:t>в возрасте от 6 до 18 лет</w:t>
      </w:r>
      <w:r w:rsidRPr="00753FF3">
        <w:t>, интересующихся инженерным творчеством, планирующих создавать инновационные проекты и заниматься прикладными исследованиями.</w:t>
      </w:r>
      <w:r w:rsidRPr="00E85F28">
        <w:rPr>
          <w:szCs w:val="28"/>
        </w:rPr>
        <w:t xml:space="preserve"> </w:t>
      </w:r>
    </w:p>
    <w:p w:rsidR="006C15B9" w:rsidRDefault="006C15B9" w:rsidP="00576278">
      <w:pPr>
        <w:pStyle w:val="10"/>
        <w:spacing w:line="240" w:lineRule="auto"/>
        <w:ind w:firstLine="709"/>
        <w:jc w:val="both"/>
        <w:rPr>
          <w:szCs w:val="28"/>
        </w:rPr>
      </w:pPr>
      <w:r w:rsidRPr="00C462D8">
        <w:rPr>
          <w:szCs w:val="28"/>
        </w:rPr>
        <w:t>Организатор</w:t>
      </w:r>
      <w:r>
        <w:rPr>
          <w:szCs w:val="28"/>
        </w:rPr>
        <w:t>ом</w:t>
      </w:r>
      <w:r w:rsidRPr="00C462D8">
        <w:rPr>
          <w:szCs w:val="28"/>
        </w:rPr>
        <w:t xml:space="preserve"> регионального этапа Конкурса </w:t>
      </w:r>
      <w:r>
        <w:rPr>
          <w:szCs w:val="28"/>
        </w:rPr>
        <w:t xml:space="preserve">является </w:t>
      </w:r>
      <w:r w:rsidRPr="001B59A9">
        <w:rPr>
          <w:szCs w:val="28"/>
        </w:rPr>
        <w:t>Казанский национальный исследовательский технически</w:t>
      </w:r>
      <w:r>
        <w:rPr>
          <w:szCs w:val="28"/>
        </w:rPr>
        <w:t xml:space="preserve">й университет им. А.Н. Туполева. </w:t>
      </w:r>
      <w:r w:rsidRPr="0019174E">
        <w:rPr>
          <w:szCs w:val="28"/>
        </w:rPr>
        <w:t>Заявки</w:t>
      </w:r>
      <w:r>
        <w:rPr>
          <w:szCs w:val="28"/>
        </w:rPr>
        <w:t xml:space="preserve"> принимаются до 22 марта 2019 года</w:t>
      </w:r>
      <w:r w:rsidRPr="0019174E">
        <w:rPr>
          <w:szCs w:val="28"/>
        </w:rPr>
        <w:t xml:space="preserve"> на электронный адрес: Innoshustrik@gmail.com. </w:t>
      </w:r>
      <w:r>
        <w:rPr>
          <w:szCs w:val="28"/>
        </w:rPr>
        <w:t>О</w:t>
      </w:r>
      <w:r w:rsidRPr="00C462D8">
        <w:rPr>
          <w:szCs w:val="28"/>
        </w:rPr>
        <w:t>тветственное лицо - Шакиров Карим Маратови</w:t>
      </w:r>
      <w:r>
        <w:rPr>
          <w:szCs w:val="28"/>
        </w:rPr>
        <w:t xml:space="preserve">ч, kzn.shustrik@gmail.com, тел. </w:t>
      </w:r>
      <w:r w:rsidRPr="00C462D8">
        <w:rPr>
          <w:szCs w:val="28"/>
        </w:rPr>
        <w:t>8-960-050-22-66.</w:t>
      </w:r>
      <w:r>
        <w:rPr>
          <w:szCs w:val="28"/>
        </w:rPr>
        <w:t xml:space="preserve"> Подробные условия участия в</w:t>
      </w:r>
      <w:r w:rsidRPr="00D166F8">
        <w:rPr>
          <w:szCs w:val="28"/>
        </w:rPr>
        <w:t xml:space="preserve"> </w:t>
      </w:r>
      <w:r>
        <w:rPr>
          <w:szCs w:val="28"/>
        </w:rPr>
        <w:t xml:space="preserve">Конкурсе представлены </w:t>
      </w:r>
      <w:r w:rsidRPr="00D166F8">
        <w:rPr>
          <w:szCs w:val="28"/>
        </w:rPr>
        <w:t xml:space="preserve">на официальном сайте </w:t>
      </w:r>
      <w:hyperlink r:id="rId8" w:history="1">
        <w:r w:rsidRPr="00090B5D">
          <w:rPr>
            <w:rStyle w:val="Hyperlink"/>
            <w:color w:val="auto"/>
            <w:szCs w:val="28"/>
            <w:u w:val="none"/>
          </w:rPr>
          <w:t>http://shustrik.org/</w:t>
        </w:r>
      </w:hyperlink>
      <w:r>
        <w:rPr>
          <w:szCs w:val="28"/>
        </w:rPr>
        <w:t>.</w:t>
      </w:r>
    </w:p>
    <w:p w:rsidR="006C15B9" w:rsidRDefault="006C15B9" w:rsidP="00576278">
      <w:pPr>
        <w:pStyle w:val="10"/>
        <w:spacing w:line="240" w:lineRule="auto"/>
        <w:ind w:firstLine="709"/>
        <w:jc w:val="both"/>
        <w:rPr>
          <w:szCs w:val="28"/>
        </w:rPr>
      </w:pPr>
      <w:r w:rsidRPr="00062F0A">
        <w:rPr>
          <w:szCs w:val="28"/>
        </w:rPr>
        <w:t xml:space="preserve">Учитывая изложенное, Министерство экономики Республики Татарстан просит оказать содействие и </w:t>
      </w:r>
      <w:r>
        <w:rPr>
          <w:szCs w:val="28"/>
        </w:rPr>
        <w:t xml:space="preserve">организовать </w:t>
      </w:r>
      <w:r w:rsidRPr="00062F0A">
        <w:rPr>
          <w:szCs w:val="28"/>
        </w:rPr>
        <w:t xml:space="preserve">работу по </w:t>
      </w:r>
      <w:r>
        <w:rPr>
          <w:szCs w:val="28"/>
        </w:rPr>
        <w:t>активизации</w:t>
      </w:r>
      <w:r w:rsidRPr="00062F0A">
        <w:rPr>
          <w:szCs w:val="28"/>
        </w:rPr>
        <w:t xml:space="preserve"> участи</w:t>
      </w:r>
      <w:r>
        <w:rPr>
          <w:szCs w:val="28"/>
        </w:rPr>
        <w:t>я</w:t>
      </w:r>
      <w:r w:rsidRPr="00062F0A">
        <w:rPr>
          <w:szCs w:val="28"/>
        </w:rPr>
        <w:t xml:space="preserve"> в </w:t>
      </w:r>
      <w:r>
        <w:rPr>
          <w:szCs w:val="28"/>
        </w:rPr>
        <w:t>вышеуказанном Конкурсе</w:t>
      </w:r>
      <w:r w:rsidRPr="00062F0A">
        <w:rPr>
          <w:szCs w:val="28"/>
        </w:rPr>
        <w:t xml:space="preserve"> учащихся Республики Татарстан.</w:t>
      </w:r>
    </w:p>
    <w:p w:rsidR="006C15B9" w:rsidRDefault="006C15B9" w:rsidP="00576278">
      <w:pPr>
        <w:pStyle w:val="10"/>
        <w:spacing w:line="240" w:lineRule="auto"/>
        <w:ind w:firstLine="709"/>
        <w:jc w:val="both"/>
        <w:rPr>
          <w:szCs w:val="28"/>
        </w:rPr>
      </w:pPr>
    </w:p>
    <w:p w:rsidR="006C15B9" w:rsidRDefault="006C15B9" w:rsidP="00576278">
      <w:pPr>
        <w:shd w:val="clear" w:color="auto" w:fill="FFFFFF"/>
        <w:spacing w:before="240" w:after="240"/>
        <w:ind w:firstLine="709"/>
        <w:rPr>
          <w:i/>
          <w:sz w:val="28"/>
          <w:szCs w:val="28"/>
        </w:rPr>
      </w:pPr>
      <w:r w:rsidRPr="00081265">
        <w:rPr>
          <w:i/>
          <w:sz w:val="28"/>
          <w:szCs w:val="28"/>
        </w:rPr>
        <w:t>С уважением,</w:t>
      </w:r>
    </w:p>
    <w:p w:rsidR="006C15B9" w:rsidRDefault="006C15B9" w:rsidP="00576278">
      <w:pPr>
        <w:pStyle w:val="NormalWeb"/>
        <w:rPr>
          <w:b/>
          <w:sz w:val="28"/>
          <w:szCs w:val="28"/>
        </w:rPr>
      </w:pPr>
      <w:r>
        <w:rPr>
          <w:b/>
          <w:sz w:val="28"/>
          <w:szCs w:val="28"/>
        </w:rPr>
        <w:t>Министр</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Pr="00081265">
        <w:rPr>
          <w:b/>
          <w:sz w:val="28"/>
          <w:szCs w:val="28"/>
        </w:rPr>
        <w:tab/>
      </w:r>
      <w:r w:rsidRPr="00081265">
        <w:rPr>
          <w:b/>
          <w:sz w:val="28"/>
          <w:szCs w:val="28"/>
        </w:rPr>
        <w:tab/>
      </w:r>
      <w:r>
        <w:rPr>
          <w:b/>
          <w:sz w:val="28"/>
          <w:szCs w:val="28"/>
        </w:rPr>
        <w:t>Ф.С.Абдулганиев</w:t>
      </w:r>
    </w:p>
    <w:p w:rsidR="006C15B9" w:rsidRDefault="006C15B9" w:rsidP="00D41393">
      <w:pPr>
        <w:pStyle w:val="NormalWeb"/>
        <w:rPr>
          <w:b/>
          <w:sz w:val="28"/>
          <w:szCs w:val="28"/>
        </w:rPr>
      </w:pPr>
    </w:p>
    <w:p w:rsidR="006C15B9" w:rsidRDefault="006C15B9" w:rsidP="00EF5229">
      <w:pPr>
        <w:spacing w:line="276" w:lineRule="auto"/>
        <w:textAlignment w:val="auto"/>
        <w:rPr>
          <w:b/>
          <w:sz w:val="28"/>
          <w:szCs w:val="28"/>
        </w:rPr>
      </w:pPr>
    </w:p>
    <w:p w:rsidR="006C15B9" w:rsidRPr="00576278" w:rsidRDefault="006C15B9" w:rsidP="008E5D0A">
      <w:pPr>
        <w:spacing w:line="276" w:lineRule="auto"/>
        <w:textAlignment w:val="auto"/>
      </w:pPr>
      <w:r>
        <w:t xml:space="preserve">Е.Ю.Волкова, </w:t>
      </w:r>
      <w:r w:rsidRPr="00064BF0">
        <w:t>тел.(843)524-91-</w:t>
      </w:r>
      <w:r>
        <w:t>39</w:t>
      </w:r>
    </w:p>
    <w:sectPr w:rsidR="006C15B9" w:rsidRPr="00576278" w:rsidSect="00912891">
      <w:pgSz w:w="11906" w:h="16838"/>
      <w:pgMar w:top="899" w:right="567" w:bottom="567" w:left="1134"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15B9" w:rsidRDefault="006C15B9">
      <w:r>
        <w:separator/>
      </w:r>
    </w:p>
  </w:endnote>
  <w:endnote w:type="continuationSeparator" w:id="1">
    <w:p w:rsidR="006C15B9" w:rsidRDefault="006C15B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15B9" w:rsidRDefault="006C15B9">
      <w:r>
        <w:separator/>
      </w:r>
    </w:p>
  </w:footnote>
  <w:footnote w:type="continuationSeparator" w:id="1">
    <w:p w:rsidR="006C15B9" w:rsidRDefault="006C15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35937"/>
    <w:multiLevelType w:val="hybridMultilevel"/>
    <w:tmpl w:val="B002CE2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4E71882"/>
    <w:multiLevelType w:val="hybridMultilevel"/>
    <w:tmpl w:val="C388F26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1"/>
  </w:num>
  <w:num w:numId="2">
    <w:abstractNumId w:val="0"/>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drawingGridHorizontalSpacing w:val="100"/>
  <w:displayHorizontalDrawingGridEvery w:val="2"/>
  <w:characterSpacingControl w:val="doNotCompress"/>
  <w:doNotValidateAgainstSchema/>
  <w:doNotDemarcateInvalidXml/>
  <w:footnotePr>
    <w:footnote w:id="0"/>
    <w:footnote w:id="1"/>
  </w:footnotePr>
  <w:endnotePr>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F2902"/>
    <w:rsid w:val="00011408"/>
    <w:rsid w:val="00011630"/>
    <w:rsid w:val="000223AB"/>
    <w:rsid w:val="00022475"/>
    <w:rsid w:val="00023076"/>
    <w:rsid w:val="0002577C"/>
    <w:rsid w:val="00025780"/>
    <w:rsid w:val="0003560E"/>
    <w:rsid w:val="00041F50"/>
    <w:rsid w:val="00044F4E"/>
    <w:rsid w:val="00050C5F"/>
    <w:rsid w:val="00051AAE"/>
    <w:rsid w:val="00062F0A"/>
    <w:rsid w:val="00064BF0"/>
    <w:rsid w:val="0007412E"/>
    <w:rsid w:val="00075A53"/>
    <w:rsid w:val="00081265"/>
    <w:rsid w:val="000829DA"/>
    <w:rsid w:val="000844CB"/>
    <w:rsid w:val="000847E6"/>
    <w:rsid w:val="00086F3F"/>
    <w:rsid w:val="00090B5D"/>
    <w:rsid w:val="00096193"/>
    <w:rsid w:val="00096235"/>
    <w:rsid w:val="000A5327"/>
    <w:rsid w:val="000A7E79"/>
    <w:rsid w:val="000A7E89"/>
    <w:rsid w:val="000B01BA"/>
    <w:rsid w:val="000B6E03"/>
    <w:rsid w:val="000C3D56"/>
    <w:rsid w:val="000C6342"/>
    <w:rsid w:val="000D23FE"/>
    <w:rsid w:val="000D3624"/>
    <w:rsid w:val="000E1000"/>
    <w:rsid w:val="000E2E8F"/>
    <w:rsid w:val="000E52D7"/>
    <w:rsid w:val="000F1617"/>
    <w:rsid w:val="000F2C00"/>
    <w:rsid w:val="000F3140"/>
    <w:rsid w:val="00105976"/>
    <w:rsid w:val="0010620D"/>
    <w:rsid w:val="0011132B"/>
    <w:rsid w:val="001145A1"/>
    <w:rsid w:val="00124663"/>
    <w:rsid w:val="001315CF"/>
    <w:rsid w:val="001335CD"/>
    <w:rsid w:val="00137504"/>
    <w:rsid w:val="00145D28"/>
    <w:rsid w:val="00147C57"/>
    <w:rsid w:val="001510E1"/>
    <w:rsid w:val="00153D18"/>
    <w:rsid w:val="0015404A"/>
    <w:rsid w:val="00154E37"/>
    <w:rsid w:val="00160D3C"/>
    <w:rsid w:val="001647CA"/>
    <w:rsid w:val="001739B0"/>
    <w:rsid w:val="00173C72"/>
    <w:rsid w:val="00181847"/>
    <w:rsid w:val="0019174E"/>
    <w:rsid w:val="00192B16"/>
    <w:rsid w:val="00195715"/>
    <w:rsid w:val="00196ABF"/>
    <w:rsid w:val="001A65BA"/>
    <w:rsid w:val="001B59A9"/>
    <w:rsid w:val="001C251C"/>
    <w:rsid w:val="001C2B15"/>
    <w:rsid w:val="001C664C"/>
    <w:rsid w:val="001C771F"/>
    <w:rsid w:val="001D00E7"/>
    <w:rsid w:val="001D10F2"/>
    <w:rsid w:val="001D16F8"/>
    <w:rsid w:val="001D2C1B"/>
    <w:rsid w:val="001D33D5"/>
    <w:rsid w:val="001D3943"/>
    <w:rsid w:val="001E1EEC"/>
    <w:rsid w:val="001E30D8"/>
    <w:rsid w:val="001F0B59"/>
    <w:rsid w:val="0020101E"/>
    <w:rsid w:val="002077C6"/>
    <w:rsid w:val="0021064B"/>
    <w:rsid w:val="002118C7"/>
    <w:rsid w:val="002201FC"/>
    <w:rsid w:val="00223262"/>
    <w:rsid w:val="00223693"/>
    <w:rsid w:val="00224932"/>
    <w:rsid w:val="00226A2B"/>
    <w:rsid w:val="00236850"/>
    <w:rsid w:val="00240C87"/>
    <w:rsid w:val="00241B2A"/>
    <w:rsid w:val="002436A4"/>
    <w:rsid w:val="00245DC3"/>
    <w:rsid w:val="00246305"/>
    <w:rsid w:val="00260535"/>
    <w:rsid w:val="002671F1"/>
    <w:rsid w:val="0027379D"/>
    <w:rsid w:val="00284923"/>
    <w:rsid w:val="00286238"/>
    <w:rsid w:val="00296C40"/>
    <w:rsid w:val="00296DD6"/>
    <w:rsid w:val="00296E26"/>
    <w:rsid w:val="00297D07"/>
    <w:rsid w:val="002A02BB"/>
    <w:rsid w:val="002A5217"/>
    <w:rsid w:val="002A55A4"/>
    <w:rsid w:val="002B52C0"/>
    <w:rsid w:val="002B6F51"/>
    <w:rsid w:val="002B712E"/>
    <w:rsid w:val="002B7826"/>
    <w:rsid w:val="002D157D"/>
    <w:rsid w:val="002D1747"/>
    <w:rsid w:val="002D2A0D"/>
    <w:rsid w:val="002D4827"/>
    <w:rsid w:val="002E0303"/>
    <w:rsid w:val="002E1C92"/>
    <w:rsid w:val="002E295B"/>
    <w:rsid w:val="002E4E78"/>
    <w:rsid w:val="002F0B05"/>
    <w:rsid w:val="002F21CC"/>
    <w:rsid w:val="002F3F94"/>
    <w:rsid w:val="003050A3"/>
    <w:rsid w:val="0030591C"/>
    <w:rsid w:val="00305992"/>
    <w:rsid w:val="003068BB"/>
    <w:rsid w:val="003260FA"/>
    <w:rsid w:val="00330619"/>
    <w:rsid w:val="00330ACA"/>
    <w:rsid w:val="00332DCA"/>
    <w:rsid w:val="00333761"/>
    <w:rsid w:val="00342419"/>
    <w:rsid w:val="00343889"/>
    <w:rsid w:val="00346448"/>
    <w:rsid w:val="00347407"/>
    <w:rsid w:val="0035231C"/>
    <w:rsid w:val="00353AC2"/>
    <w:rsid w:val="00357713"/>
    <w:rsid w:val="00381795"/>
    <w:rsid w:val="00382559"/>
    <w:rsid w:val="003839F3"/>
    <w:rsid w:val="00386FAE"/>
    <w:rsid w:val="00396BF9"/>
    <w:rsid w:val="003A0027"/>
    <w:rsid w:val="003B19C3"/>
    <w:rsid w:val="003C26A4"/>
    <w:rsid w:val="003C3107"/>
    <w:rsid w:val="003C67B9"/>
    <w:rsid w:val="003C7117"/>
    <w:rsid w:val="003C7439"/>
    <w:rsid w:val="003D4AE9"/>
    <w:rsid w:val="003D7877"/>
    <w:rsid w:val="003E515D"/>
    <w:rsid w:val="003E6AEB"/>
    <w:rsid w:val="003F2CAE"/>
    <w:rsid w:val="004026EC"/>
    <w:rsid w:val="004027BB"/>
    <w:rsid w:val="004045E9"/>
    <w:rsid w:val="004064D3"/>
    <w:rsid w:val="00425CB4"/>
    <w:rsid w:val="00427978"/>
    <w:rsid w:val="00441197"/>
    <w:rsid w:val="00451906"/>
    <w:rsid w:val="00452CD3"/>
    <w:rsid w:val="004538FC"/>
    <w:rsid w:val="00455300"/>
    <w:rsid w:val="00466F5D"/>
    <w:rsid w:val="00474D91"/>
    <w:rsid w:val="00481F43"/>
    <w:rsid w:val="0048232D"/>
    <w:rsid w:val="00484E88"/>
    <w:rsid w:val="00485076"/>
    <w:rsid w:val="00497D73"/>
    <w:rsid w:val="004A79AC"/>
    <w:rsid w:val="004B249D"/>
    <w:rsid w:val="004B7FDA"/>
    <w:rsid w:val="004D27F4"/>
    <w:rsid w:val="004D3C31"/>
    <w:rsid w:val="004D5FB5"/>
    <w:rsid w:val="004E29B8"/>
    <w:rsid w:val="004E737A"/>
    <w:rsid w:val="004E7C33"/>
    <w:rsid w:val="004F4909"/>
    <w:rsid w:val="004F5CA7"/>
    <w:rsid w:val="004F692B"/>
    <w:rsid w:val="00504904"/>
    <w:rsid w:val="00504CF0"/>
    <w:rsid w:val="00507725"/>
    <w:rsid w:val="00514A8A"/>
    <w:rsid w:val="00521199"/>
    <w:rsid w:val="00523BCE"/>
    <w:rsid w:val="0052769D"/>
    <w:rsid w:val="00533AA2"/>
    <w:rsid w:val="00534285"/>
    <w:rsid w:val="005426AE"/>
    <w:rsid w:val="005458B4"/>
    <w:rsid w:val="005476CB"/>
    <w:rsid w:val="00550A43"/>
    <w:rsid w:val="00551C06"/>
    <w:rsid w:val="00556563"/>
    <w:rsid w:val="005576D7"/>
    <w:rsid w:val="00557B07"/>
    <w:rsid w:val="00560D8E"/>
    <w:rsid w:val="00563DB0"/>
    <w:rsid w:val="00571DF9"/>
    <w:rsid w:val="00576278"/>
    <w:rsid w:val="0058037B"/>
    <w:rsid w:val="00591A32"/>
    <w:rsid w:val="00592A07"/>
    <w:rsid w:val="00592D4E"/>
    <w:rsid w:val="005937C6"/>
    <w:rsid w:val="00594A72"/>
    <w:rsid w:val="005A1DD1"/>
    <w:rsid w:val="005A2434"/>
    <w:rsid w:val="005A6350"/>
    <w:rsid w:val="005B2CE3"/>
    <w:rsid w:val="005B6038"/>
    <w:rsid w:val="005C3174"/>
    <w:rsid w:val="005C62FA"/>
    <w:rsid w:val="005D623A"/>
    <w:rsid w:val="005D6A2A"/>
    <w:rsid w:val="005E20DD"/>
    <w:rsid w:val="005E4503"/>
    <w:rsid w:val="005E507E"/>
    <w:rsid w:val="005E7221"/>
    <w:rsid w:val="005F2881"/>
    <w:rsid w:val="005F4C20"/>
    <w:rsid w:val="005F71F7"/>
    <w:rsid w:val="006033C7"/>
    <w:rsid w:val="0060606D"/>
    <w:rsid w:val="006105A4"/>
    <w:rsid w:val="00613936"/>
    <w:rsid w:val="006226B0"/>
    <w:rsid w:val="006304D5"/>
    <w:rsid w:val="006308A4"/>
    <w:rsid w:val="0063290B"/>
    <w:rsid w:val="00632B34"/>
    <w:rsid w:val="0063313C"/>
    <w:rsid w:val="006433E8"/>
    <w:rsid w:val="006505A5"/>
    <w:rsid w:val="0065488C"/>
    <w:rsid w:val="006572EC"/>
    <w:rsid w:val="006608A8"/>
    <w:rsid w:val="0066274C"/>
    <w:rsid w:val="00664750"/>
    <w:rsid w:val="00665014"/>
    <w:rsid w:val="00670EC9"/>
    <w:rsid w:val="00686696"/>
    <w:rsid w:val="0068769A"/>
    <w:rsid w:val="006B5709"/>
    <w:rsid w:val="006B64AE"/>
    <w:rsid w:val="006C0ADB"/>
    <w:rsid w:val="006C12E1"/>
    <w:rsid w:val="006C15B9"/>
    <w:rsid w:val="006C55A8"/>
    <w:rsid w:val="006C6039"/>
    <w:rsid w:val="006D0667"/>
    <w:rsid w:val="006D464E"/>
    <w:rsid w:val="006D56BD"/>
    <w:rsid w:val="006E05C0"/>
    <w:rsid w:val="006E10D7"/>
    <w:rsid w:val="006E1DAD"/>
    <w:rsid w:val="006F2DDD"/>
    <w:rsid w:val="006F4059"/>
    <w:rsid w:val="006F4318"/>
    <w:rsid w:val="006F70A8"/>
    <w:rsid w:val="007003B8"/>
    <w:rsid w:val="007268DD"/>
    <w:rsid w:val="00732754"/>
    <w:rsid w:val="00735CB1"/>
    <w:rsid w:val="007472A5"/>
    <w:rsid w:val="007512CF"/>
    <w:rsid w:val="00752C6F"/>
    <w:rsid w:val="00753FF3"/>
    <w:rsid w:val="00755DAA"/>
    <w:rsid w:val="00761664"/>
    <w:rsid w:val="00762FEA"/>
    <w:rsid w:val="007645CD"/>
    <w:rsid w:val="00767AA1"/>
    <w:rsid w:val="007737D2"/>
    <w:rsid w:val="00773FEA"/>
    <w:rsid w:val="0077405B"/>
    <w:rsid w:val="00776810"/>
    <w:rsid w:val="00777705"/>
    <w:rsid w:val="0078252B"/>
    <w:rsid w:val="007937D4"/>
    <w:rsid w:val="007A0846"/>
    <w:rsid w:val="007A36C5"/>
    <w:rsid w:val="007A68C9"/>
    <w:rsid w:val="007B0AB9"/>
    <w:rsid w:val="007B3384"/>
    <w:rsid w:val="007C2704"/>
    <w:rsid w:val="007C6DFC"/>
    <w:rsid w:val="007C7259"/>
    <w:rsid w:val="007D6663"/>
    <w:rsid w:val="007D6AF9"/>
    <w:rsid w:val="007D791C"/>
    <w:rsid w:val="007E00A5"/>
    <w:rsid w:val="007E5073"/>
    <w:rsid w:val="007E7BC7"/>
    <w:rsid w:val="007F12BC"/>
    <w:rsid w:val="00823B31"/>
    <w:rsid w:val="008252EE"/>
    <w:rsid w:val="00832251"/>
    <w:rsid w:val="0083547E"/>
    <w:rsid w:val="008404E0"/>
    <w:rsid w:val="00842096"/>
    <w:rsid w:val="00843CB8"/>
    <w:rsid w:val="008443C6"/>
    <w:rsid w:val="00846DBE"/>
    <w:rsid w:val="008471B3"/>
    <w:rsid w:val="00855996"/>
    <w:rsid w:val="008570DA"/>
    <w:rsid w:val="008615F2"/>
    <w:rsid w:val="0086326B"/>
    <w:rsid w:val="00872CE9"/>
    <w:rsid w:val="00874BDD"/>
    <w:rsid w:val="00874DC0"/>
    <w:rsid w:val="00890A9C"/>
    <w:rsid w:val="0089102C"/>
    <w:rsid w:val="008A5E6F"/>
    <w:rsid w:val="008B19C4"/>
    <w:rsid w:val="008B21A0"/>
    <w:rsid w:val="008B3098"/>
    <w:rsid w:val="008B5383"/>
    <w:rsid w:val="008C389D"/>
    <w:rsid w:val="008D1664"/>
    <w:rsid w:val="008E3E1B"/>
    <w:rsid w:val="008E5D0A"/>
    <w:rsid w:val="008F0EC2"/>
    <w:rsid w:val="008F13FE"/>
    <w:rsid w:val="008F335F"/>
    <w:rsid w:val="00904294"/>
    <w:rsid w:val="00910143"/>
    <w:rsid w:val="00910347"/>
    <w:rsid w:val="0091116C"/>
    <w:rsid w:val="00912891"/>
    <w:rsid w:val="00916B68"/>
    <w:rsid w:val="009279F9"/>
    <w:rsid w:val="00937D41"/>
    <w:rsid w:val="00937D5E"/>
    <w:rsid w:val="00944E56"/>
    <w:rsid w:val="00945B44"/>
    <w:rsid w:val="0094722A"/>
    <w:rsid w:val="00960727"/>
    <w:rsid w:val="00962DF2"/>
    <w:rsid w:val="00967CD1"/>
    <w:rsid w:val="009722FA"/>
    <w:rsid w:val="00977A23"/>
    <w:rsid w:val="009804F5"/>
    <w:rsid w:val="009831F2"/>
    <w:rsid w:val="00992654"/>
    <w:rsid w:val="00997207"/>
    <w:rsid w:val="009A066F"/>
    <w:rsid w:val="009A0999"/>
    <w:rsid w:val="009A74B8"/>
    <w:rsid w:val="009B0D60"/>
    <w:rsid w:val="009B1376"/>
    <w:rsid w:val="009B3AC9"/>
    <w:rsid w:val="009C4B08"/>
    <w:rsid w:val="009C5A1B"/>
    <w:rsid w:val="009C6073"/>
    <w:rsid w:val="009C6BCA"/>
    <w:rsid w:val="009D0DFE"/>
    <w:rsid w:val="009E6C41"/>
    <w:rsid w:val="009E7885"/>
    <w:rsid w:val="009F2EC5"/>
    <w:rsid w:val="009F452D"/>
    <w:rsid w:val="009F475E"/>
    <w:rsid w:val="009F66EE"/>
    <w:rsid w:val="009F6F91"/>
    <w:rsid w:val="00A00422"/>
    <w:rsid w:val="00A041D0"/>
    <w:rsid w:val="00A06037"/>
    <w:rsid w:val="00A1122D"/>
    <w:rsid w:val="00A16BBD"/>
    <w:rsid w:val="00A231C8"/>
    <w:rsid w:val="00A23ADA"/>
    <w:rsid w:val="00A25776"/>
    <w:rsid w:val="00A3196B"/>
    <w:rsid w:val="00A33853"/>
    <w:rsid w:val="00A359D3"/>
    <w:rsid w:val="00A44A90"/>
    <w:rsid w:val="00A6110A"/>
    <w:rsid w:val="00A665E3"/>
    <w:rsid w:val="00A674FF"/>
    <w:rsid w:val="00A67DE2"/>
    <w:rsid w:val="00A712A7"/>
    <w:rsid w:val="00A77BD4"/>
    <w:rsid w:val="00A80A83"/>
    <w:rsid w:val="00A82D15"/>
    <w:rsid w:val="00AA1B7B"/>
    <w:rsid w:val="00AA6D73"/>
    <w:rsid w:val="00AB502A"/>
    <w:rsid w:val="00AB536B"/>
    <w:rsid w:val="00AB5882"/>
    <w:rsid w:val="00AB7365"/>
    <w:rsid w:val="00AC2ADD"/>
    <w:rsid w:val="00AC5534"/>
    <w:rsid w:val="00AC6517"/>
    <w:rsid w:val="00AD0349"/>
    <w:rsid w:val="00AD3A1A"/>
    <w:rsid w:val="00AD531A"/>
    <w:rsid w:val="00AE1A99"/>
    <w:rsid w:val="00AE1F7E"/>
    <w:rsid w:val="00AE239F"/>
    <w:rsid w:val="00AE7A84"/>
    <w:rsid w:val="00AF051C"/>
    <w:rsid w:val="00AF37AD"/>
    <w:rsid w:val="00AF7323"/>
    <w:rsid w:val="00B07B3C"/>
    <w:rsid w:val="00B10974"/>
    <w:rsid w:val="00B13F76"/>
    <w:rsid w:val="00B16750"/>
    <w:rsid w:val="00B21E66"/>
    <w:rsid w:val="00B3218C"/>
    <w:rsid w:val="00B3369F"/>
    <w:rsid w:val="00B40885"/>
    <w:rsid w:val="00B54A3E"/>
    <w:rsid w:val="00B607F3"/>
    <w:rsid w:val="00B67128"/>
    <w:rsid w:val="00B71CA7"/>
    <w:rsid w:val="00B752D5"/>
    <w:rsid w:val="00B8440D"/>
    <w:rsid w:val="00B84952"/>
    <w:rsid w:val="00B8776C"/>
    <w:rsid w:val="00B93B99"/>
    <w:rsid w:val="00BA0BB4"/>
    <w:rsid w:val="00BA6DB9"/>
    <w:rsid w:val="00BB3C67"/>
    <w:rsid w:val="00BB580B"/>
    <w:rsid w:val="00BB6250"/>
    <w:rsid w:val="00BC3868"/>
    <w:rsid w:val="00BD4CD9"/>
    <w:rsid w:val="00BE1861"/>
    <w:rsid w:val="00BE41BD"/>
    <w:rsid w:val="00BE4FD5"/>
    <w:rsid w:val="00BF0533"/>
    <w:rsid w:val="00BF2902"/>
    <w:rsid w:val="00BF3AB0"/>
    <w:rsid w:val="00C0707F"/>
    <w:rsid w:val="00C070D8"/>
    <w:rsid w:val="00C13068"/>
    <w:rsid w:val="00C13C34"/>
    <w:rsid w:val="00C147B5"/>
    <w:rsid w:val="00C155E5"/>
    <w:rsid w:val="00C20F8A"/>
    <w:rsid w:val="00C214B8"/>
    <w:rsid w:val="00C24ADC"/>
    <w:rsid w:val="00C26E72"/>
    <w:rsid w:val="00C30476"/>
    <w:rsid w:val="00C35E48"/>
    <w:rsid w:val="00C35E87"/>
    <w:rsid w:val="00C3629F"/>
    <w:rsid w:val="00C42831"/>
    <w:rsid w:val="00C462D8"/>
    <w:rsid w:val="00C50925"/>
    <w:rsid w:val="00C53900"/>
    <w:rsid w:val="00C5637C"/>
    <w:rsid w:val="00C74DC0"/>
    <w:rsid w:val="00C833E9"/>
    <w:rsid w:val="00C85B2E"/>
    <w:rsid w:val="00C87A4C"/>
    <w:rsid w:val="00C97CA1"/>
    <w:rsid w:val="00CA024B"/>
    <w:rsid w:val="00CA05FC"/>
    <w:rsid w:val="00CA38DF"/>
    <w:rsid w:val="00CA5B07"/>
    <w:rsid w:val="00CB3E28"/>
    <w:rsid w:val="00CC1ABD"/>
    <w:rsid w:val="00CC2824"/>
    <w:rsid w:val="00CC4DBF"/>
    <w:rsid w:val="00CE6ADC"/>
    <w:rsid w:val="00CF1953"/>
    <w:rsid w:val="00CF672E"/>
    <w:rsid w:val="00D16688"/>
    <w:rsid w:val="00D166F8"/>
    <w:rsid w:val="00D32EFD"/>
    <w:rsid w:val="00D33F5B"/>
    <w:rsid w:val="00D41393"/>
    <w:rsid w:val="00D44029"/>
    <w:rsid w:val="00D441CE"/>
    <w:rsid w:val="00D45FE0"/>
    <w:rsid w:val="00D4764C"/>
    <w:rsid w:val="00D504B3"/>
    <w:rsid w:val="00D52A21"/>
    <w:rsid w:val="00D52E15"/>
    <w:rsid w:val="00D54EBD"/>
    <w:rsid w:val="00D60FBC"/>
    <w:rsid w:val="00D6169D"/>
    <w:rsid w:val="00D644DD"/>
    <w:rsid w:val="00D649C8"/>
    <w:rsid w:val="00D707D8"/>
    <w:rsid w:val="00D72919"/>
    <w:rsid w:val="00D90AE6"/>
    <w:rsid w:val="00D92E25"/>
    <w:rsid w:val="00D9654D"/>
    <w:rsid w:val="00DA0D8E"/>
    <w:rsid w:val="00DA1DDD"/>
    <w:rsid w:val="00DB6648"/>
    <w:rsid w:val="00DB7DBC"/>
    <w:rsid w:val="00DC0594"/>
    <w:rsid w:val="00DC1FA6"/>
    <w:rsid w:val="00DD005B"/>
    <w:rsid w:val="00DD06D7"/>
    <w:rsid w:val="00DD0D9F"/>
    <w:rsid w:val="00DD4633"/>
    <w:rsid w:val="00DD5FDB"/>
    <w:rsid w:val="00DE1842"/>
    <w:rsid w:val="00DE6EED"/>
    <w:rsid w:val="00DF2316"/>
    <w:rsid w:val="00E113CD"/>
    <w:rsid w:val="00E12C25"/>
    <w:rsid w:val="00E12D79"/>
    <w:rsid w:val="00E16CB5"/>
    <w:rsid w:val="00E20309"/>
    <w:rsid w:val="00E213EF"/>
    <w:rsid w:val="00E25A23"/>
    <w:rsid w:val="00E45587"/>
    <w:rsid w:val="00E4592A"/>
    <w:rsid w:val="00E52E34"/>
    <w:rsid w:val="00E57EED"/>
    <w:rsid w:val="00E603E3"/>
    <w:rsid w:val="00E66941"/>
    <w:rsid w:val="00E70D10"/>
    <w:rsid w:val="00E80195"/>
    <w:rsid w:val="00E81C14"/>
    <w:rsid w:val="00E85F28"/>
    <w:rsid w:val="00E90985"/>
    <w:rsid w:val="00E90986"/>
    <w:rsid w:val="00E9797C"/>
    <w:rsid w:val="00EA196B"/>
    <w:rsid w:val="00EA34AF"/>
    <w:rsid w:val="00EB50BF"/>
    <w:rsid w:val="00ED2698"/>
    <w:rsid w:val="00ED6657"/>
    <w:rsid w:val="00EE125F"/>
    <w:rsid w:val="00EF323C"/>
    <w:rsid w:val="00EF5229"/>
    <w:rsid w:val="00EF6277"/>
    <w:rsid w:val="00EF710D"/>
    <w:rsid w:val="00F06162"/>
    <w:rsid w:val="00F06C17"/>
    <w:rsid w:val="00F10F7D"/>
    <w:rsid w:val="00F13E93"/>
    <w:rsid w:val="00F16A23"/>
    <w:rsid w:val="00F230B4"/>
    <w:rsid w:val="00F322B5"/>
    <w:rsid w:val="00F3717A"/>
    <w:rsid w:val="00F4219F"/>
    <w:rsid w:val="00F46877"/>
    <w:rsid w:val="00F539E2"/>
    <w:rsid w:val="00F61CF0"/>
    <w:rsid w:val="00F6308F"/>
    <w:rsid w:val="00F6465C"/>
    <w:rsid w:val="00F64A51"/>
    <w:rsid w:val="00F66749"/>
    <w:rsid w:val="00F75CEA"/>
    <w:rsid w:val="00F76582"/>
    <w:rsid w:val="00F76EE3"/>
    <w:rsid w:val="00F8048C"/>
    <w:rsid w:val="00F877AD"/>
    <w:rsid w:val="00FA2484"/>
    <w:rsid w:val="00FB4B31"/>
    <w:rsid w:val="00FB639B"/>
    <w:rsid w:val="00FC1CEA"/>
    <w:rsid w:val="00FC47FA"/>
    <w:rsid w:val="00FD02BD"/>
    <w:rsid w:val="00FD0DCD"/>
    <w:rsid w:val="00FD197A"/>
    <w:rsid w:val="00FD40AE"/>
    <w:rsid w:val="00FD433E"/>
    <w:rsid w:val="00FE1AD7"/>
    <w:rsid w:val="00FE3ABB"/>
    <w:rsid w:val="00FE56CD"/>
    <w:rsid w:val="00FE5F5B"/>
    <w:rsid w:val="00FF0CAB"/>
    <w:rsid w:val="00FF426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CF0"/>
    <w:pPr>
      <w:overflowPunct w:val="0"/>
      <w:autoSpaceDE w:val="0"/>
      <w:autoSpaceDN w:val="0"/>
      <w:adjustRightInd w:val="0"/>
      <w:textAlignment w:val="baseline"/>
    </w:pPr>
    <w:rPr>
      <w:sz w:val="20"/>
      <w:szCs w:val="20"/>
    </w:rPr>
  </w:style>
  <w:style w:type="paragraph" w:styleId="Heading3">
    <w:name w:val="heading 3"/>
    <w:basedOn w:val="Normal"/>
    <w:link w:val="Heading3Char"/>
    <w:uiPriority w:val="99"/>
    <w:qFormat/>
    <w:rsid w:val="00874BDD"/>
    <w:pPr>
      <w:overflowPunct/>
      <w:autoSpaceDE/>
      <w:autoSpaceDN/>
      <w:adjustRightInd/>
      <w:spacing w:before="150" w:after="300"/>
      <w:textAlignment w:val="auto"/>
      <w:outlineLvl w:val="2"/>
    </w:pPr>
    <w:rPr>
      <w:rFonts w:ascii="Arial" w:hAnsi="Arial"/>
      <w:color w:val="5185B4"/>
      <w:spacing w:val="-15"/>
      <w:sz w:val="27"/>
      <w:szCs w:val="27"/>
      <w:lang w:eastAsia="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050C5F"/>
    <w:rPr>
      <w:rFonts w:ascii="Arial" w:hAnsi="Arial"/>
      <w:color w:val="5185B4"/>
      <w:spacing w:val="-15"/>
      <w:sz w:val="27"/>
    </w:rPr>
  </w:style>
  <w:style w:type="character" w:styleId="Hyperlink">
    <w:name w:val="Hyperlink"/>
    <w:basedOn w:val="DefaultParagraphFont"/>
    <w:uiPriority w:val="99"/>
    <w:rsid w:val="00F61CF0"/>
    <w:rPr>
      <w:rFonts w:cs="Times New Roman"/>
      <w:color w:val="008000"/>
      <w:u w:val="single"/>
    </w:rPr>
  </w:style>
  <w:style w:type="paragraph" w:styleId="Header">
    <w:name w:val="header"/>
    <w:basedOn w:val="Normal"/>
    <w:link w:val="HeaderChar"/>
    <w:uiPriority w:val="99"/>
    <w:rsid w:val="00A77BD4"/>
    <w:pPr>
      <w:tabs>
        <w:tab w:val="center" w:pos="4677"/>
        <w:tab w:val="right" w:pos="9355"/>
      </w:tabs>
    </w:pPr>
    <w:rPr>
      <w:lang w:eastAsia="zh-CN"/>
    </w:rPr>
  </w:style>
  <w:style w:type="character" w:customStyle="1" w:styleId="HeaderChar">
    <w:name w:val="Header Char"/>
    <w:basedOn w:val="DefaultParagraphFont"/>
    <w:link w:val="Header"/>
    <w:uiPriority w:val="99"/>
    <w:semiHidden/>
    <w:rsid w:val="009F66EE"/>
    <w:rPr>
      <w:sz w:val="20"/>
    </w:rPr>
  </w:style>
  <w:style w:type="paragraph" w:styleId="Footer">
    <w:name w:val="footer"/>
    <w:basedOn w:val="Normal"/>
    <w:link w:val="FooterChar"/>
    <w:uiPriority w:val="99"/>
    <w:rsid w:val="00A77BD4"/>
    <w:pPr>
      <w:tabs>
        <w:tab w:val="center" w:pos="4677"/>
        <w:tab w:val="right" w:pos="9355"/>
      </w:tabs>
    </w:pPr>
    <w:rPr>
      <w:lang w:eastAsia="zh-CN"/>
    </w:rPr>
  </w:style>
  <w:style w:type="character" w:customStyle="1" w:styleId="FooterChar">
    <w:name w:val="Footer Char"/>
    <w:basedOn w:val="DefaultParagraphFont"/>
    <w:link w:val="Footer"/>
    <w:uiPriority w:val="99"/>
    <w:rsid w:val="00992654"/>
  </w:style>
  <w:style w:type="paragraph" w:styleId="BalloonText">
    <w:name w:val="Balloon Text"/>
    <w:basedOn w:val="Normal"/>
    <w:link w:val="BalloonTextChar"/>
    <w:uiPriority w:val="99"/>
    <w:semiHidden/>
    <w:rsid w:val="00846DBE"/>
    <w:rPr>
      <w:rFonts w:ascii="Tahoma" w:hAnsi="Tahoma"/>
      <w:sz w:val="16"/>
      <w:szCs w:val="16"/>
      <w:lang w:eastAsia="zh-CN"/>
    </w:rPr>
  </w:style>
  <w:style w:type="character" w:customStyle="1" w:styleId="BalloonTextChar">
    <w:name w:val="Balloon Text Char"/>
    <w:basedOn w:val="DefaultParagraphFont"/>
    <w:link w:val="BalloonText"/>
    <w:uiPriority w:val="99"/>
    <w:rsid w:val="00846DBE"/>
    <w:rPr>
      <w:rFonts w:ascii="Tahoma" w:hAnsi="Tahoma"/>
      <w:sz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uiPriority w:val="99"/>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ListParagraph">
    <w:name w:val="List Paragraph"/>
    <w:basedOn w:val="Normal"/>
    <w:uiPriority w:val="99"/>
    <w:qFormat/>
    <w:rsid w:val="009831F2"/>
    <w:pPr>
      <w:ind w:left="720"/>
    </w:pPr>
  </w:style>
  <w:style w:type="paragraph" w:styleId="NormalWeb">
    <w:name w:val="Normal (Web)"/>
    <w:basedOn w:val="Normal"/>
    <w:uiPriority w:val="99"/>
    <w:rsid w:val="00342419"/>
    <w:pPr>
      <w:overflowPunct/>
      <w:autoSpaceDE/>
      <w:autoSpaceDN/>
      <w:adjustRightInd/>
      <w:spacing w:before="30" w:after="30"/>
      <w:textAlignment w:val="auto"/>
    </w:pPr>
    <w:rPr>
      <w:sz w:val="24"/>
      <w:szCs w:val="24"/>
    </w:rPr>
  </w:style>
  <w:style w:type="paragraph" w:customStyle="1" w:styleId="10">
    <w:name w:val="Ñòèëü1"/>
    <w:basedOn w:val="Normal"/>
    <w:link w:val="11"/>
    <w:uiPriority w:val="99"/>
    <w:rsid w:val="00D41393"/>
    <w:pPr>
      <w:overflowPunct/>
      <w:autoSpaceDE/>
      <w:autoSpaceDN/>
      <w:adjustRightInd/>
      <w:spacing w:line="288" w:lineRule="auto"/>
      <w:textAlignment w:val="auto"/>
    </w:pPr>
    <w:rPr>
      <w:sz w:val="28"/>
    </w:rPr>
  </w:style>
  <w:style w:type="character" w:customStyle="1" w:styleId="11">
    <w:name w:val="Ñòèëü1 Знак"/>
    <w:basedOn w:val="DefaultParagraphFont"/>
    <w:link w:val="10"/>
    <w:uiPriority w:val="99"/>
    <w:rsid w:val="00D41393"/>
    <w:rPr>
      <w:rFonts w:cs="Times New Roman"/>
      <w:sz w:val="28"/>
    </w:rPr>
  </w:style>
</w:styles>
</file>

<file path=word/webSettings.xml><?xml version="1.0" encoding="utf-8"?>
<w:webSettings xmlns:r="http://schemas.openxmlformats.org/officeDocument/2006/relationships" xmlns:w="http://schemas.openxmlformats.org/wordprocessingml/2006/main">
  <w:divs>
    <w:div w:id="914126732">
      <w:marLeft w:val="0"/>
      <w:marRight w:val="0"/>
      <w:marTop w:val="0"/>
      <w:marBottom w:val="0"/>
      <w:divBdr>
        <w:top w:val="none" w:sz="0" w:space="0" w:color="auto"/>
        <w:left w:val="none" w:sz="0" w:space="0" w:color="auto"/>
        <w:bottom w:val="none" w:sz="0" w:space="0" w:color="auto"/>
        <w:right w:val="none" w:sz="0" w:space="0" w:color="auto"/>
      </w:divBdr>
      <w:divsChild>
        <w:div w:id="914126742">
          <w:marLeft w:val="0"/>
          <w:marRight w:val="0"/>
          <w:marTop w:val="0"/>
          <w:marBottom w:val="0"/>
          <w:divBdr>
            <w:top w:val="none" w:sz="0" w:space="0" w:color="auto"/>
            <w:left w:val="none" w:sz="0" w:space="0" w:color="auto"/>
            <w:bottom w:val="none" w:sz="0" w:space="0" w:color="auto"/>
            <w:right w:val="none" w:sz="0" w:space="0" w:color="auto"/>
          </w:divBdr>
          <w:divsChild>
            <w:div w:id="91412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36">
      <w:marLeft w:val="0"/>
      <w:marRight w:val="0"/>
      <w:marTop w:val="0"/>
      <w:marBottom w:val="0"/>
      <w:divBdr>
        <w:top w:val="none" w:sz="0" w:space="0" w:color="auto"/>
        <w:left w:val="none" w:sz="0" w:space="0" w:color="auto"/>
        <w:bottom w:val="none" w:sz="0" w:space="0" w:color="auto"/>
        <w:right w:val="none" w:sz="0" w:space="0" w:color="auto"/>
      </w:divBdr>
      <w:divsChild>
        <w:div w:id="914126750">
          <w:marLeft w:val="0"/>
          <w:marRight w:val="0"/>
          <w:marTop w:val="0"/>
          <w:marBottom w:val="0"/>
          <w:divBdr>
            <w:top w:val="none" w:sz="0" w:space="0" w:color="auto"/>
            <w:left w:val="none" w:sz="0" w:space="0" w:color="auto"/>
            <w:bottom w:val="none" w:sz="0" w:space="0" w:color="auto"/>
            <w:right w:val="none" w:sz="0" w:space="0" w:color="auto"/>
          </w:divBdr>
          <w:divsChild>
            <w:div w:id="91412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39">
      <w:marLeft w:val="0"/>
      <w:marRight w:val="0"/>
      <w:marTop w:val="0"/>
      <w:marBottom w:val="0"/>
      <w:divBdr>
        <w:top w:val="none" w:sz="0" w:space="0" w:color="auto"/>
        <w:left w:val="none" w:sz="0" w:space="0" w:color="auto"/>
        <w:bottom w:val="none" w:sz="0" w:space="0" w:color="auto"/>
        <w:right w:val="none" w:sz="0" w:space="0" w:color="auto"/>
      </w:divBdr>
      <w:divsChild>
        <w:div w:id="914126752">
          <w:marLeft w:val="0"/>
          <w:marRight w:val="0"/>
          <w:marTop w:val="0"/>
          <w:marBottom w:val="0"/>
          <w:divBdr>
            <w:top w:val="none" w:sz="0" w:space="0" w:color="auto"/>
            <w:left w:val="none" w:sz="0" w:space="0" w:color="auto"/>
            <w:bottom w:val="none" w:sz="0" w:space="0" w:color="auto"/>
            <w:right w:val="none" w:sz="0" w:space="0" w:color="auto"/>
          </w:divBdr>
          <w:divsChild>
            <w:div w:id="91412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43">
      <w:marLeft w:val="0"/>
      <w:marRight w:val="0"/>
      <w:marTop w:val="0"/>
      <w:marBottom w:val="0"/>
      <w:divBdr>
        <w:top w:val="none" w:sz="0" w:space="0" w:color="auto"/>
        <w:left w:val="none" w:sz="0" w:space="0" w:color="auto"/>
        <w:bottom w:val="none" w:sz="0" w:space="0" w:color="auto"/>
        <w:right w:val="none" w:sz="0" w:space="0" w:color="auto"/>
      </w:divBdr>
      <w:divsChild>
        <w:div w:id="914126740">
          <w:marLeft w:val="0"/>
          <w:marRight w:val="0"/>
          <w:marTop w:val="0"/>
          <w:marBottom w:val="0"/>
          <w:divBdr>
            <w:top w:val="none" w:sz="0" w:space="0" w:color="auto"/>
            <w:left w:val="none" w:sz="0" w:space="0" w:color="auto"/>
            <w:bottom w:val="none" w:sz="0" w:space="0" w:color="auto"/>
            <w:right w:val="none" w:sz="0" w:space="0" w:color="auto"/>
          </w:divBdr>
          <w:divsChild>
            <w:div w:id="91412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45">
      <w:marLeft w:val="0"/>
      <w:marRight w:val="0"/>
      <w:marTop w:val="0"/>
      <w:marBottom w:val="0"/>
      <w:divBdr>
        <w:top w:val="none" w:sz="0" w:space="0" w:color="auto"/>
        <w:left w:val="none" w:sz="0" w:space="0" w:color="auto"/>
        <w:bottom w:val="none" w:sz="0" w:space="0" w:color="auto"/>
        <w:right w:val="none" w:sz="0" w:space="0" w:color="auto"/>
      </w:divBdr>
      <w:divsChild>
        <w:div w:id="914126735">
          <w:marLeft w:val="0"/>
          <w:marRight w:val="0"/>
          <w:marTop w:val="0"/>
          <w:marBottom w:val="0"/>
          <w:divBdr>
            <w:top w:val="none" w:sz="0" w:space="0" w:color="auto"/>
            <w:left w:val="none" w:sz="0" w:space="0" w:color="auto"/>
            <w:bottom w:val="none" w:sz="0" w:space="0" w:color="auto"/>
            <w:right w:val="none" w:sz="0" w:space="0" w:color="auto"/>
          </w:divBdr>
          <w:divsChild>
            <w:div w:id="91412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46">
      <w:marLeft w:val="0"/>
      <w:marRight w:val="0"/>
      <w:marTop w:val="0"/>
      <w:marBottom w:val="0"/>
      <w:divBdr>
        <w:top w:val="none" w:sz="0" w:space="0" w:color="auto"/>
        <w:left w:val="none" w:sz="0" w:space="0" w:color="auto"/>
        <w:bottom w:val="none" w:sz="0" w:space="0" w:color="auto"/>
        <w:right w:val="none" w:sz="0" w:space="0" w:color="auto"/>
      </w:divBdr>
    </w:div>
    <w:div w:id="914126749">
      <w:marLeft w:val="0"/>
      <w:marRight w:val="0"/>
      <w:marTop w:val="0"/>
      <w:marBottom w:val="0"/>
      <w:divBdr>
        <w:top w:val="none" w:sz="0" w:space="0" w:color="auto"/>
        <w:left w:val="none" w:sz="0" w:space="0" w:color="auto"/>
        <w:bottom w:val="none" w:sz="0" w:space="0" w:color="auto"/>
        <w:right w:val="none" w:sz="0" w:space="0" w:color="auto"/>
      </w:divBdr>
      <w:divsChild>
        <w:div w:id="914126741">
          <w:marLeft w:val="0"/>
          <w:marRight w:val="0"/>
          <w:marTop w:val="0"/>
          <w:marBottom w:val="0"/>
          <w:divBdr>
            <w:top w:val="none" w:sz="0" w:space="0" w:color="auto"/>
            <w:left w:val="none" w:sz="0" w:space="0" w:color="auto"/>
            <w:bottom w:val="none" w:sz="0" w:space="0" w:color="auto"/>
            <w:right w:val="none" w:sz="0" w:space="0" w:color="auto"/>
          </w:divBdr>
          <w:divsChild>
            <w:div w:id="91412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51">
      <w:marLeft w:val="0"/>
      <w:marRight w:val="0"/>
      <w:marTop w:val="0"/>
      <w:marBottom w:val="0"/>
      <w:divBdr>
        <w:top w:val="none" w:sz="0" w:space="0" w:color="auto"/>
        <w:left w:val="none" w:sz="0" w:space="0" w:color="auto"/>
        <w:bottom w:val="none" w:sz="0" w:space="0" w:color="auto"/>
        <w:right w:val="none" w:sz="0" w:space="0" w:color="auto"/>
      </w:divBdr>
      <w:divsChild>
        <w:div w:id="914126747">
          <w:marLeft w:val="0"/>
          <w:marRight w:val="0"/>
          <w:marTop w:val="0"/>
          <w:marBottom w:val="0"/>
          <w:divBdr>
            <w:top w:val="none" w:sz="0" w:space="0" w:color="auto"/>
            <w:left w:val="none" w:sz="0" w:space="0" w:color="auto"/>
            <w:bottom w:val="none" w:sz="0" w:space="0" w:color="auto"/>
            <w:right w:val="none" w:sz="0" w:space="0" w:color="auto"/>
          </w:divBdr>
          <w:divsChild>
            <w:div w:id="91412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26753">
      <w:marLeft w:val="0"/>
      <w:marRight w:val="0"/>
      <w:marTop w:val="0"/>
      <w:marBottom w:val="0"/>
      <w:divBdr>
        <w:top w:val="none" w:sz="0" w:space="0" w:color="auto"/>
        <w:left w:val="none" w:sz="0" w:space="0" w:color="auto"/>
        <w:bottom w:val="none" w:sz="0" w:space="0" w:color="auto"/>
        <w:right w:val="none" w:sz="0" w:space="0" w:color="auto"/>
      </w:divBdr>
    </w:div>
    <w:div w:id="914126754">
      <w:marLeft w:val="0"/>
      <w:marRight w:val="0"/>
      <w:marTop w:val="0"/>
      <w:marBottom w:val="0"/>
      <w:divBdr>
        <w:top w:val="none" w:sz="0" w:space="0" w:color="auto"/>
        <w:left w:val="none" w:sz="0" w:space="0" w:color="auto"/>
        <w:bottom w:val="none" w:sz="0" w:space="0" w:color="auto"/>
        <w:right w:val="none" w:sz="0" w:space="0" w:color="auto"/>
      </w:divBdr>
    </w:div>
    <w:div w:id="9141267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hustrik.org/"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Pages>
  <Words>247</Words>
  <Characters>1412</Characters>
  <Application>Microsoft Office Outlook</Application>
  <DocSecurity>0</DocSecurity>
  <Lines>0</Lines>
  <Paragraphs>0</Paragraphs>
  <ScaleCrop>false</ScaleCrop>
  <Company>Министерство Юстиции</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бяка-закаляка</cp:lastModifiedBy>
  <cp:revision>3</cp:revision>
  <cp:lastPrinted>2019-01-15T09:07:00Z</cp:lastPrinted>
  <dcterms:created xsi:type="dcterms:W3CDTF">2019-01-22T13:46:00Z</dcterms:created>
  <dcterms:modified xsi:type="dcterms:W3CDTF">2019-01-22T18:21:00Z</dcterms:modified>
</cp:coreProperties>
</file>